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E8EAC" w14:textId="02CCA471" w:rsidR="00CC53BA" w:rsidRPr="005663DA" w:rsidRDefault="005663DA" w:rsidP="005663DA">
      <w:pPr>
        <w:rPr>
          <w:rFonts w:ascii="SansSerif" w:hAnsi="SansSerif"/>
          <w:b/>
          <w:sz w:val="32"/>
          <w:szCs w:val="32"/>
        </w:rPr>
      </w:pPr>
      <w:r w:rsidRPr="005663DA">
        <w:rPr>
          <w:rFonts w:ascii="SansSerif" w:hAnsi="SansSerif"/>
          <w:b/>
          <w:sz w:val="32"/>
          <w:szCs w:val="32"/>
        </w:rPr>
        <w:t></w:t>
      </w:r>
      <w:r w:rsidRPr="005663DA">
        <w:rPr>
          <w:rFonts w:ascii="SansSerif" w:hAnsi="SansSerif"/>
          <w:b/>
          <w:sz w:val="32"/>
          <w:szCs w:val="32"/>
        </w:rPr>
        <w:t></w:t>
      </w:r>
      <w:r w:rsidRPr="005663DA">
        <w:rPr>
          <w:rFonts w:ascii="SansSerif" w:hAnsi="SansSerif"/>
          <w:b/>
          <w:sz w:val="32"/>
          <w:szCs w:val="32"/>
        </w:rPr>
        <w:t></w:t>
      </w:r>
      <w:r w:rsidRPr="005663DA">
        <w:rPr>
          <w:rFonts w:ascii="SansSerif" w:hAnsi="SansSerif"/>
          <w:b/>
          <w:sz w:val="32"/>
          <w:szCs w:val="32"/>
        </w:rPr>
        <w:t></w:t>
      </w:r>
      <w:r w:rsidRPr="005663DA">
        <w:rPr>
          <w:rFonts w:ascii="SansSerif" w:hAnsi="SansSerif"/>
          <w:b/>
          <w:sz w:val="32"/>
          <w:szCs w:val="32"/>
        </w:rPr>
        <w:t></w:t>
      </w:r>
      <w:r w:rsidRPr="005663DA">
        <w:rPr>
          <w:rFonts w:ascii="SansSerif" w:hAnsi="SansSerif"/>
          <w:b/>
          <w:sz w:val="32"/>
          <w:szCs w:val="32"/>
        </w:rPr>
        <w:t></w:t>
      </w:r>
      <w:r w:rsidRPr="005663DA">
        <w:rPr>
          <w:rFonts w:ascii="SansSerif" w:hAnsi="SansSerif"/>
          <w:b/>
          <w:sz w:val="32"/>
          <w:szCs w:val="32"/>
        </w:rPr>
        <w:t></w:t>
      </w:r>
      <w:r w:rsidRPr="005663DA">
        <w:rPr>
          <w:rFonts w:ascii="SansSerif" w:hAnsi="SansSerif"/>
          <w:b/>
          <w:sz w:val="32"/>
          <w:szCs w:val="32"/>
        </w:rPr>
        <w:t></w:t>
      </w:r>
      <w:r w:rsidRPr="005663DA">
        <w:rPr>
          <w:rFonts w:ascii="SansSerif" w:hAnsi="SansSerif"/>
          <w:b/>
          <w:sz w:val="32"/>
          <w:szCs w:val="32"/>
        </w:rPr>
        <w:t></w:t>
      </w:r>
      <w:r w:rsidRPr="005663DA">
        <w:rPr>
          <w:rFonts w:ascii="SansSerif" w:hAnsi="SansSerif"/>
          <w:b/>
          <w:sz w:val="32"/>
          <w:szCs w:val="32"/>
        </w:rPr>
        <w:t></w:t>
      </w:r>
      <w:r w:rsidRPr="005663DA">
        <w:rPr>
          <w:rFonts w:ascii="SansSerif" w:hAnsi="SansSerif"/>
          <w:b/>
          <w:sz w:val="32"/>
          <w:szCs w:val="32"/>
        </w:rPr>
        <w:t></w:t>
      </w:r>
    </w:p>
    <w:p w14:paraId="06B8C844" w14:textId="77777777" w:rsidR="005663DA" w:rsidRDefault="005663DA" w:rsidP="005663DA"/>
    <w:p w14:paraId="590D3209" w14:textId="77777777" w:rsidR="00ED775C" w:rsidRPr="00ED775C" w:rsidRDefault="00ED775C" w:rsidP="00ED775C">
      <w:pPr>
        <w:pStyle w:val="Normaalweb"/>
        <w:shd w:val="clear" w:color="auto" w:fill="FFFFFF"/>
        <w:spacing w:before="0" w:beforeAutospacing="0" w:after="210" w:afterAutospacing="0"/>
        <w:rPr>
          <w:rFonts w:asciiTheme="minorHAnsi" w:eastAsiaTheme="minorHAnsi" w:hAnsiTheme="minorHAnsi" w:cstheme="minorBidi"/>
          <w:lang w:eastAsia="en-US"/>
        </w:rPr>
      </w:pPr>
      <w:r w:rsidRPr="00ED775C">
        <w:rPr>
          <w:rFonts w:asciiTheme="minorHAnsi" w:eastAsiaTheme="minorHAnsi" w:hAnsiTheme="minorHAnsi" w:cstheme="minorBidi"/>
          <w:lang w:eastAsia="en-US"/>
        </w:rPr>
        <w:t>We zijn ons bewust van onze maatschappelijke rol en daarom sponsoren we het lokale verenigingsleven en stichtingen. We helpen verenigingen en stichtingen graag bij het behalen van goede prestaties.</w:t>
      </w:r>
    </w:p>
    <w:p w14:paraId="6A4561FA" w14:textId="77777777" w:rsidR="00ED775C" w:rsidRDefault="00ED775C" w:rsidP="00ED775C">
      <w:pPr>
        <w:pStyle w:val="Normaalweb"/>
        <w:shd w:val="clear" w:color="auto" w:fill="FFFFFF"/>
        <w:spacing w:before="0" w:beforeAutospacing="0" w:after="210" w:afterAutospacing="0"/>
        <w:rPr>
          <w:rFonts w:asciiTheme="minorHAnsi" w:eastAsiaTheme="minorHAnsi" w:hAnsiTheme="minorHAnsi" w:cstheme="minorBidi"/>
          <w:lang w:eastAsia="en-US"/>
        </w:rPr>
      </w:pPr>
      <w:r w:rsidRPr="00ED775C">
        <w:rPr>
          <w:rFonts w:asciiTheme="minorHAnsi" w:eastAsiaTheme="minorHAnsi" w:hAnsiTheme="minorHAnsi" w:cstheme="minorBidi"/>
          <w:lang w:eastAsia="en-US"/>
        </w:rPr>
        <w:t>We krijgen dagelijks vele sponsorverzoeken. Wij beoordelen deze verzoeken en maken bewust keuzes. Hoe goed sommige doelen ook zijn, we kunnen helaas niet alle sponsorverzoeken inwilligen. Om voor sponsoring in aanmerking te komen, moet het verzoek aan een aantal voorwaarden voldoen:</w:t>
      </w:r>
    </w:p>
    <w:p w14:paraId="0E533EB6" w14:textId="77777777" w:rsidR="00ED775C" w:rsidRPr="00ED775C" w:rsidRDefault="00ED775C" w:rsidP="00ED775C">
      <w:pPr>
        <w:numPr>
          <w:ilvl w:val="0"/>
          <w:numId w:val="2"/>
        </w:numPr>
        <w:shd w:val="clear" w:color="auto" w:fill="FFFFFF"/>
        <w:spacing w:before="100" w:beforeAutospacing="1" w:after="100" w:afterAutospacing="1"/>
      </w:pPr>
      <w:r w:rsidRPr="00ED775C">
        <w:t>Het doel moet van maatschappelijke aard zijn en aansluiten op onze kernwaarden: ‘Bewust, volop in beweging, samenwerken en bouwen aan de toekomst’</w:t>
      </w:r>
    </w:p>
    <w:p w14:paraId="2A9977BA" w14:textId="77777777" w:rsidR="00ED775C" w:rsidRPr="00ED775C" w:rsidRDefault="00ED775C" w:rsidP="00ED775C">
      <w:pPr>
        <w:numPr>
          <w:ilvl w:val="0"/>
          <w:numId w:val="2"/>
        </w:numPr>
        <w:shd w:val="clear" w:color="auto" w:fill="FFFFFF"/>
        <w:spacing w:before="100" w:beforeAutospacing="1" w:after="100" w:afterAutospacing="1"/>
      </w:pPr>
      <w:r w:rsidRPr="00ED775C">
        <w:t>Bouwbedrijf van Stiphout wil specifiek bijdragen aan de ontwikkeling van de jeugd</w:t>
      </w:r>
    </w:p>
    <w:p w14:paraId="5C92E978" w14:textId="77777777" w:rsidR="00ED775C" w:rsidRPr="00ED775C" w:rsidRDefault="00ED775C" w:rsidP="00ED775C">
      <w:pPr>
        <w:numPr>
          <w:ilvl w:val="0"/>
          <w:numId w:val="2"/>
        </w:numPr>
        <w:shd w:val="clear" w:color="auto" w:fill="FFFFFF"/>
        <w:spacing w:before="100" w:beforeAutospacing="1" w:after="100" w:afterAutospacing="1"/>
      </w:pPr>
      <w:r w:rsidRPr="00ED775C">
        <w:t>De vereniging of stichting moet ingeschreven staan bij de Kamer van Koophandel</w:t>
      </w:r>
    </w:p>
    <w:p w14:paraId="5E889D31" w14:textId="77777777" w:rsidR="008A33C9" w:rsidRDefault="005663DA" w:rsidP="005663DA">
      <w:r>
        <w:t xml:space="preserve">Om uw aanvraag goed te kunnen beoordelen, vragen wij u om onderstaand formulier in te vullen. </w:t>
      </w:r>
    </w:p>
    <w:p w14:paraId="28A2BA9D" w14:textId="77777777" w:rsidR="008A33C9" w:rsidRDefault="008A33C9" w:rsidP="005663DA"/>
    <w:p w14:paraId="55A254D3" w14:textId="7AF12DF1" w:rsidR="00ED775C" w:rsidRDefault="008A33C9" w:rsidP="005663DA">
      <w:r>
        <w:t xml:space="preserve">U kunt het ingevulde formulier sturen naar </w:t>
      </w:r>
      <w:hyperlink r:id="rId7" w:history="1">
        <w:r w:rsidRPr="00775143">
          <w:rPr>
            <w:rStyle w:val="Hyperlink"/>
          </w:rPr>
          <w:t>info@van-stiphout.nl</w:t>
        </w:r>
      </w:hyperlink>
    </w:p>
    <w:p w14:paraId="117C7FD3" w14:textId="77777777" w:rsidR="00ED775C" w:rsidRDefault="00ED775C">
      <w:r>
        <w:br w:type="page"/>
      </w:r>
    </w:p>
    <w:p w14:paraId="39920226" w14:textId="0035E08C" w:rsidR="008A33C9" w:rsidRDefault="007C66AA" w:rsidP="005663DA">
      <w:pPr>
        <w:rPr>
          <w:rFonts w:ascii="SansSerif" w:hAnsi="SansSerif"/>
          <w:b/>
          <w:sz w:val="32"/>
          <w:szCs w:val="32"/>
        </w:rPr>
      </w:pP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r>
        <w:rPr>
          <w:rFonts w:ascii="SansSerif" w:hAnsi="SansSerif"/>
          <w:b/>
          <w:sz w:val="32"/>
          <w:szCs w:val="32"/>
        </w:rPr>
        <w:t></w:t>
      </w:r>
    </w:p>
    <w:p w14:paraId="0EC6EB19" w14:textId="77777777" w:rsidR="007C66AA" w:rsidRDefault="007C66AA" w:rsidP="005663DA">
      <w:bookmarkStart w:id="0" w:name="_GoBack"/>
      <w:bookmarkEnd w:id="0"/>
    </w:p>
    <w:tbl>
      <w:tblPr>
        <w:tblStyle w:val="Tabelraster"/>
        <w:tblW w:w="0" w:type="auto"/>
        <w:tblLook w:val="04A0" w:firstRow="1" w:lastRow="0" w:firstColumn="1" w:lastColumn="0" w:noHBand="0" w:noVBand="1"/>
      </w:tblPr>
      <w:tblGrid>
        <w:gridCol w:w="4527"/>
        <w:gridCol w:w="4527"/>
      </w:tblGrid>
      <w:tr w:rsidR="008A33C9" w14:paraId="46AAAE22" w14:textId="77777777" w:rsidTr="008A33C9">
        <w:tc>
          <w:tcPr>
            <w:tcW w:w="4527" w:type="dxa"/>
          </w:tcPr>
          <w:p w14:paraId="792F5A60" w14:textId="647AC7FD" w:rsidR="008A33C9" w:rsidRDefault="008A33C9" w:rsidP="005663DA">
            <w:r>
              <w:t>Naam van stichting/vereniging</w:t>
            </w:r>
          </w:p>
        </w:tc>
        <w:tc>
          <w:tcPr>
            <w:tcW w:w="4527" w:type="dxa"/>
          </w:tcPr>
          <w:p w14:paraId="28AB1754" w14:textId="77777777" w:rsidR="008A33C9" w:rsidRDefault="008A33C9" w:rsidP="005663DA"/>
        </w:tc>
      </w:tr>
      <w:tr w:rsidR="008A33C9" w14:paraId="00211D4E" w14:textId="77777777" w:rsidTr="008A33C9">
        <w:tc>
          <w:tcPr>
            <w:tcW w:w="4527" w:type="dxa"/>
          </w:tcPr>
          <w:p w14:paraId="1CE7262C" w14:textId="555724ED" w:rsidR="008A33C9" w:rsidRDefault="008A33C9" w:rsidP="005663DA">
            <w:r>
              <w:t>Naam contactpersoon</w:t>
            </w:r>
          </w:p>
        </w:tc>
        <w:tc>
          <w:tcPr>
            <w:tcW w:w="4527" w:type="dxa"/>
          </w:tcPr>
          <w:p w14:paraId="6AB014F6" w14:textId="77777777" w:rsidR="008A33C9" w:rsidRDefault="008A33C9" w:rsidP="005663DA"/>
        </w:tc>
      </w:tr>
      <w:tr w:rsidR="008A33C9" w14:paraId="00652644" w14:textId="77777777" w:rsidTr="008A33C9">
        <w:tc>
          <w:tcPr>
            <w:tcW w:w="4527" w:type="dxa"/>
          </w:tcPr>
          <w:p w14:paraId="116DD716" w14:textId="0B308725" w:rsidR="008A33C9" w:rsidRDefault="008A33C9" w:rsidP="005663DA">
            <w:r>
              <w:t>Adres</w:t>
            </w:r>
          </w:p>
        </w:tc>
        <w:tc>
          <w:tcPr>
            <w:tcW w:w="4527" w:type="dxa"/>
          </w:tcPr>
          <w:p w14:paraId="3DE11EBE" w14:textId="77777777" w:rsidR="008A33C9" w:rsidRDefault="008A33C9" w:rsidP="005663DA"/>
        </w:tc>
      </w:tr>
      <w:tr w:rsidR="008A33C9" w14:paraId="6F8BE270" w14:textId="77777777" w:rsidTr="008A33C9">
        <w:tc>
          <w:tcPr>
            <w:tcW w:w="4527" w:type="dxa"/>
          </w:tcPr>
          <w:p w14:paraId="4379B015" w14:textId="5FBD5142" w:rsidR="008A33C9" w:rsidRDefault="008A33C9" w:rsidP="005663DA">
            <w:r>
              <w:t>Postcode en woonplaats</w:t>
            </w:r>
          </w:p>
        </w:tc>
        <w:tc>
          <w:tcPr>
            <w:tcW w:w="4527" w:type="dxa"/>
          </w:tcPr>
          <w:p w14:paraId="2E64E402" w14:textId="77777777" w:rsidR="008A33C9" w:rsidRDefault="008A33C9" w:rsidP="005663DA"/>
        </w:tc>
      </w:tr>
      <w:tr w:rsidR="008A33C9" w14:paraId="1007FE4A" w14:textId="77777777" w:rsidTr="008A33C9">
        <w:tc>
          <w:tcPr>
            <w:tcW w:w="4527" w:type="dxa"/>
          </w:tcPr>
          <w:p w14:paraId="4A86F923" w14:textId="1DB30F89" w:rsidR="008A33C9" w:rsidRDefault="008A33C9" w:rsidP="005663DA">
            <w:r>
              <w:t>Telefoonnummer</w:t>
            </w:r>
          </w:p>
        </w:tc>
        <w:tc>
          <w:tcPr>
            <w:tcW w:w="4527" w:type="dxa"/>
          </w:tcPr>
          <w:p w14:paraId="37108696" w14:textId="77777777" w:rsidR="008A33C9" w:rsidRDefault="008A33C9" w:rsidP="005663DA"/>
        </w:tc>
      </w:tr>
      <w:tr w:rsidR="008A33C9" w14:paraId="16D59E24" w14:textId="77777777" w:rsidTr="008A33C9">
        <w:tc>
          <w:tcPr>
            <w:tcW w:w="4527" w:type="dxa"/>
          </w:tcPr>
          <w:p w14:paraId="7700FB50" w14:textId="1C207FC1" w:rsidR="008A33C9" w:rsidRDefault="008A33C9" w:rsidP="005663DA">
            <w:r>
              <w:t>E-mailadres</w:t>
            </w:r>
          </w:p>
        </w:tc>
        <w:tc>
          <w:tcPr>
            <w:tcW w:w="4527" w:type="dxa"/>
          </w:tcPr>
          <w:p w14:paraId="7BB62C7C" w14:textId="77777777" w:rsidR="008A33C9" w:rsidRDefault="008A33C9" w:rsidP="005663DA"/>
        </w:tc>
      </w:tr>
      <w:tr w:rsidR="008A33C9" w14:paraId="5D49950B" w14:textId="77777777" w:rsidTr="008A33C9">
        <w:tc>
          <w:tcPr>
            <w:tcW w:w="4527" w:type="dxa"/>
          </w:tcPr>
          <w:p w14:paraId="717DA79D" w14:textId="6AE7A687" w:rsidR="008A33C9" w:rsidRDefault="008A33C9" w:rsidP="005663DA">
            <w:r>
              <w:t>Website</w:t>
            </w:r>
          </w:p>
        </w:tc>
        <w:tc>
          <w:tcPr>
            <w:tcW w:w="4527" w:type="dxa"/>
          </w:tcPr>
          <w:p w14:paraId="7C943887" w14:textId="77777777" w:rsidR="008A33C9" w:rsidRDefault="008A33C9" w:rsidP="005663DA"/>
        </w:tc>
      </w:tr>
      <w:tr w:rsidR="008A33C9" w14:paraId="1C51807F" w14:textId="77777777" w:rsidTr="008A33C9">
        <w:tc>
          <w:tcPr>
            <w:tcW w:w="4527" w:type="dxa"/>
          </w:tcPr>
          <w:p w14:paraId="756A1EEE" w14:textId="7DBB377E" w:rsidR="008A33C9" w:rsidRDefault="008A33C9" w:rsidP="005663DA">
            <w:r>
              <w:t>Inschrijfnummer KvK</w:t>
            </w:r>
          </w:p>
        </w:tc>
        <w:tc>
          <w:tcPr>
            <w:tcW w:w="4527" w:type="dxa"/>
          </w:tcPr>
          <w:p w14:paraId="03317B3D" w14:textId="77777777" w:rsidR="008A33C9" w:rsidRDefault="008A33C9" w:rsidP="005663DA"/>
        </w:tc>
      </w:tr>
      <w:tr w:rsidR="00A930AB" w14:paraId="16D26149" w14:textId="77777777" w:rsidTr="008A33C9">
        <w:tc>
          <w:tcPr>
            <w:tcW w:w="4527" w:type="dxa"/>
          </w:tcPr>
          <w:p w14:paraId="674A568A" w14:textId="1FEAE74B" w:rsidR="00A930AB" w:rsidRDefault="00A930AB" w:rsidP="005663DA">
            <w:r>
              <w:t>Wat is het doel van uw vereniging/stichting</w:t>
            </w:r>
          </w:p>
        </w:tc>
        <w:tc>
          <w:tcPr>
            <w:tcW w:w="4527" w:type="dxa"/>
          </w:tcPr>
          <w:p w14:paraId="29E6D050" w14:textId="77777777" w:rsidR="00A930AB" w:rsidRDefault="00A930AB" w:rsidP="005663DA"/>
        </w:tc>
      </w:tr>
      <w:tr w:rsidR="00ED775C" w14:paraId="216A4E3B" w14:textId="77777777" w:rsidTr="008A33C9">
        <w:tc>
          <w:tcPr>
            <w:tcW w:w="4527" w:type="dxa"/>
          </w:tcPr>
          <w:p w14:paraId="6D6474BA" w14:textId="187C5128" w:rsidR="00ED775C" w:rsidRDefault="00ED775C" w:rsidP="005663DA">
            <w:r>
              <w:t>Welke vorm van sponsoring verwacht u van ons? Financieel, om welke bedrag gaat het? Of promotioneel zoals vlag, spandoek, reclamebord?</w:t>
            </w:r>
          </w:p>
        </w:tc>
        <w:tc>
          <w:tcPr>
            <w:tcW w:w="4527" w:type="dxa"/>
          </w:tcPr>
          <w:p w14:paraId="41DEF503" w14:textId="77777777" w:rsidR="00ED775C" w:rsidRDefault="00ED775C" w:rsidP="005663DA"/>
        </w:tc>
      </w:tr>
      <w:tr w:rsidR="00ED775C" w14:paraId="2D5891F9" w14:textId="77777777" w:rsidTr="008A33C9">
        <w:tc>
          <w:tcPr>
            <w:tcW w:w="4527" w:type="dxa"/>
          </w:tcPr>
          <w:p w14:paraId="5C14D17A" w14:textId="0C98D455" w:rsidR="00ED775C" w:rsidRDefault="00ED775C" w:rsidP="00ED775C">
            <w:r>
              <w:t>Waarom vindt u Bouwbedrijf van Stiphout geschikt als sponsor?</w:t>
            </w:r>
          </w:p>
        </w:tc>
        <w:tc>
          <w:tcPr>
            <w:tcW w:w="4527" w:type="dxa"/>
          </w:tcPr>
          <w:p w14:paraId="25B50A4A" w14:textId="77777777" w:rsidR="00ED775C" w:rsidRDefault="00ED775C" w:rsidP="005663DA"/>
        </w:tc>
      </w:tr>
      <w:tr w:rsidR="00ED775C" w14:paraId="67FD2AC4" w14:textId="77777777" w:rsidTr="008A33C9">
        <w:tc>
          <w:tcPr>
            <w:tcW w:w="4527" w:type="dxa"/>
          </w:tcPr>
          <w:p w14:paraId="12041D0C" w14:textId="59DEEAA9" w:rsidR="00ED775C" w:rsidRDefault="00ED775C" w:rsidP="005663DA">
            <w:r>
              <w:t>Wordt Bouwbedrijf van Stiphout</w:t>
            </w:r>
            <w:r w:rsidR="007C66AA">
              <w:t xml:space="preserve"> kenbaar gemaakt als sponsor en op welke wijze?</w:t>
            </w:r>
          </w:p>
        </w:tc>
        <w:tc>
          <w:tcPr>
            <w:tcW w:w="4527" w:type="dxa"/>
          </w:tcPr>
          <w:p w14:paraId="42DB0936" w14:textId="77777777" w:rsidR="00ED775C" w:rsidRDefault="00ED775C" w:rsidP="005663DA"/>
        </w:tc>
      </w:tr>
      <w:tr w:rsidR="007C66AA" w14:paraId="73EA818C" w14:textId="77777777" w:rsidTr="008A33C9">
        <w:tc>
          <w:tcPr>
            <w:tcW w:w="4527" w:type="dxa"/>
          </w:tcPr>
          <w:p w14:paraId="1B6511D7" w14:textId="63528EA8" w:rsidR="007C66AA" w:rsidRDefault="007C66AA" w:rsidP="005663DA">
            <w:r>
              <w:t>Welke bedrijven zijn er nog meer om een bijdrage gevraagd? Welke bedrijven hebben sponsoring toegezegd?</w:t>
            </w:r>
          </w:p>
        </w:tc>
        <w:tc>
          <w:tcPr>
            <w:tcW w:w="4527" w:type="dxa"/>
          </w:tcPr>
          <w:p w14:paraId="0F6A1669" w14:textId="77777777" w:rsidR="007C66AA" w:rsidRDefault="007C66AA" w:rsidP="005663DA"/>
        </w:tc>
      </w:tr>
      <w:tr w:rsidR="007C66AA" w14:paraId="15C4A826" w14:textId="77777777" w:rsidTr="008A33C9">
        <w:tc>
          <w:tcPr>
            <w:tcW w:w="4527" w:type="dxa"/>
          </w:tcPr>
          <w:p w14:paraId="670F53E2" w14:textId="347364E4" w:rsidR="007C66AA" w:rsidRDefault="007C66AA" w:rsidP="005663DA">
            <w:r>
              <w:t>Garandeert u branche-exclusiviteit voor Bouwbedrijf van Stiphout?</w:t>
            </w:r>
          </w:p>
        </w:tc>
        <w:tc>
          <w:tcPr>
            <w:tcW w:w="4527" w:type="dxa"/>
          </w:tcPr>
          <w:p w14:paraId="5211F3D9" w14:textId="77777777" w:rsidR="007C66AA" w:rsidRDefault="007C66AA" w:rsidP="005663DA"/>
        </w:tc>
      </w:tr>
      <w:tr w:rsidR="007C66AA" w14:paraId="12ABBB25" w14:textId="77777777" w:rsidTr="008A33C9">
        <w:tc>
          <w:tcPr>
            <w:tcW w:w="4527" w:type="dxa"/>
          </w:tcPr>
          <w:p w14:paraId="0AC3874D" w14:textId="2431D7FD" w:rsidR="007C66AA" w:rsidRDefault="007C66AA" w:rsidP="005663DA">
            <w:r>
              <w:t>Is de aanvraag voor een eenmalige activiteit  of meerjarige overeenkomst (ga naar ondertekenen)</w:t>
            </w:r>
          </w:p>
        </w:tc>
        <w:tc>
          <w:tcPr>
            <w:tcW w:w="4527" w:type="dxa"/>
          </w:tcPr>
          <w:p w14:paraId="0A2A4528" w14:textId="77777777" w:rsidR="007C66AA" w:rsidRDefault="007C66AA" w:rsidP="005663DA"/>
        </w:tc>
      </w:tr>
      <w:tr w:rsidR="007C66AA" w14:paraId="42A85785" w14:textId="77777777" w:rsidTr="008A33C9">
        <w:tc>
          <w:tcPr>
            <w:tcW w:w="4527" w:type="dxa"/>
          </w:tcPr>
          <w:p w14:paraId="73AD286B" w14:textId="4F3250CC" w:rsidR="007C66AA" w:rsidRDefault="007C66AA" w:rsidP="005663DA">
            <w:r>
              <w:t>Geef hier een kort beschrijving van uw activiteit/project/vereniging?</w:t>
            </w:r>
          </w:p>
        </w:tc>
        <w:tc>
          <w:tcPr>
            <w:tcW w:w="4527" w:type="dxa"/>
          </w:tcPr>
          <w:p w14:paraId="54F47E91" w14:textId="77777777" w:rsidR="007C66AA" w:rsidRDefault="007C66AA" w:rsidP="005663DA"/>
        </w:tc>
      </w:tr>
      <w:tr w:rsidR="007C66AA" w14:paraId="7327F8D3" w14:textId="77777777" w:rsidTr="008A33C9">
        <w:tc>
          <w:tcPr>
            <w:tcW w:w="4527" w:type="dxa"/>
          </w:tcPr>
          <w:p w14:paraId="318FA9B4" w14:textId="5F81BB59" w:rsidR="007C66AA" w:rsidRDefault="007C66AA" w:rsidP="005663DA">
            <w:r>
              <w:t>Datum van activiteit?</w:t>
            </w:r>
          </w:p>
        </w:tc>
        <w:tc>
          <w:tcPr>
            <w:tcW w:w="4527" w:type="dxa"/>
          </w:tcPr>
          <w:p w14:paraId="6F6E3D06" w14:textId="77777777" w:rsidR="007C66AA" w:rsidRDefault="007C66AA" w:rsidP="005663DA"/>
        </w:tc>
      </w:tr>
      <w:tr w:rsidR="007C66AA" w14:paraId="6D2D9781" w14:textId="77777777" w:rsidTr="008A33C9">
        <w:tc>
          <w:tcPr>
            <w:tcW w:w="4527" w:type="dxa"/>
          </w:tcPr>
          <w:p w14:paraId="393B1BEF" w14:textId="091A1FCF" w:rsidR="007C66AA" w:rsidRDefault="007C66AA" w:rsidP="005663DA">
            <w:r>
              <w:t>Welke doelgroep wilt u bereiken?</w:t>
            </w:r>
          </w:p>
        </w:tc>
        <w:tc>
          <w:tcPr>
            <w:tcW w:w="4527" w:type="dxa"/>
          </w:tcPr>
          <w:p w14:paraId="2BAB7ED6" w14:textId="77777777" w:rsidR="007C66AA" w:rsidRDefault="007C66AA" w:rsidP="005663DA"/>
        </w:tc>
      </w:tr>
      <w:tr w:rsidR="007C66AA" w14:paraId="3107E8C9" w14:textId="77777777" w:rsidTr="008A33C9">
        <w:tc>
          <w:tcPr>
            <w:tcW w:w="4527" w:type="dxa"/>
          </w:tcPr>
          <w:p w14:paraId="741D4BB6" w14:textId="177A2E34" w:rsidR="007C66AA" w:rsidRDefault="007C66AA" w:rsidP="005663DA">
            <w:r>
              <w:t>Vindt de activiteit eenmalig of jaarlijks plaats?</w:t>
            </w:r>
          </w:p>
        </w:tc>
        <w:tc>
          <w:tcPr>
            <w:tcW w:w="4527" w:type="dxa"/>
          </w:tcPr>
          <w:p w14:paraId="22EE74EA" w14:textId="77777777" w:rsidR="007C66AA" w:rsidRDefault="007C66AA" w:rsidP="005663DA"/>
        </w:tc>
      </w:tr>
      <w:tr w:rsidR="007C66AA" w14:paraId="673F5CD7" w14:textId="77777777" w:rsidTr="008A33C9">
        <w:tc>
          <w:tcPr>
            <w:tcW w:w="4527" w:type="dxa"/>
          </w:tcPr>
          <w:p w14:paraId="5E565D68" w14:textId="04D9A12A" w:rsidR="007C66AA" w:rsidRDefault="007C66AA" w:rsidP="005663DA">
            <w:r>
              <w:t>Wat is de duur van het evenement?</w:t>
            </w:r>
          </w:p>
        </w:tc>
        <w:tc>
          <w:tcPr>
            <w:tcW w:w="4527" w:type="dxa"/>
          </w:tcPr>
          <w:p w14:paraId="324A4B81" w14:textId="77777777" w:rsidR="007C66AA" w:rsidRDefault="007C66AA" w:rsidP="005663DA"/>
        </w:tc>
      </w:tr>
      <w:tr w:rsidR="007C66AA" w14:paraId="0B6E1C13" w14:textId="77777777" w:rsidTr="008A33C9">
        <w:tc>
          <w:tcPr>
            <w:tcW w:w="4527" w:type="dxa"/>
          </w:tcPr>
          <w:p w14:paraId="0D6300A1" w14:textId="1A37BD7A" w:rsidR="007C66AA" w:rsidRDefault="007C66AA" w:rsidP="005663DA">
            <w:r>
              <w:t>Waar vindt de activiteit plaats?</w:t>
            </w:r>
          </w:p>
        </w:tc>
        <w:tc>
          <w:tcPr>
            <w:tcW w:w="4527" w:type="dxa"/>
          </w:tcPr>
          <w:p w14:paraId="2A1BE6B3" w14:textId="77777777" w:rsidR="007C66AA" w:rsidRDefault="007C66AA" w:rsidP="005663DA"/>
        </w:tc>
      </w:tr>
      <w:tr w:rsidR="007C66AA" w14:paraId="3C70A872" w14:textId="77777777" w:rsidTr="008A33C9">
        <w:tc>
          <w:tcPr>
            <w:tcW w:w="4527" w:type="dxa"/>
          </w:tcPr>
          <w:p w14:paraId="4587EB48" w14:textId="48FAE439" w:rsidR="007C66AA" w:rsidRDefault="007C66AA" w:rsidP="005663DA">
            <w:r>
              <w:t>Wat is het doel van de activiteit?</w:t>
            </w:r>
          </w:p>
        </w:tc>
        <w:tc>
          <w:tcPr>
            <w:tcW w:w="4527" w:type="dxa"/>
          </w:tcPr>
          <w:p w14:paraId="0A5A11FC" w14:textId="77777777" w:rsidR="007C66AA" w:rsidRDefault="007C66AA" w:rsidP="005663DA"/>
        </w:tc>
      </w:tr>
      <w:tr w:rsidR="007C66AA" w14:paraId="74FE35F1" w14:textId="77777777" w:rsidTr="008A33C9">
        <w:tc>
          <w:tcPr>
            <w:tcW w:w="4527" w:type="dxa"/>
          </w:tcPr>
          <w:p w14:paraId="651A445D" w14:textId="5768565C" w:rsidR="007C66AA" w:rsidRDefault="007C66AA" w:rsidP="005663DA">
            <w:r>
              <w:t>Is er een toegangsprijs? Zo ja, hoeveel bedraag de toegang?</w:t>
            </w:r>
          </w:p>
        </w:tc>
        <w:tc>
          <w:tcPr>
            <w:tcW w:w="4527" w:type="dxa"/>
          </w:tcPr>
          <w:p w14:paraId="3BBDA20A" w14:textId="77777777" w:rsidR="007C66AA" w:rsidRDefault="007C66AA" w:rsidP="005663DA"/>
        </w:tc>
      </w:tr>
      <w:tr w:rsidR="007C66AA" w14:paraId="30A2FB88" w14:textId="77777777" w:rsidTr="008A33C9">
        <w:tc>
          <w:tcPr>
            <w:tcW w:w="4527" w:type="dxa"/>
          </w:tcPr>
          <w:p w14:paraId="3734308D" w14:textId="77984AB3" w:rsidR="007C66AA" w:rsidRDefault="007C66AA" w:rsidP="005663DA">
            <w:r>
              <w:t>Hoeveel bezoekers verwacht u?</w:t>
            </w:r>
          </w:p>
        </w:tc>
        <w:tc>
          <w:tcPr>
            <w:tcW w:w="4527" w:type="dxa"/>
          </w:tcPr>
          <w:p w14:paraId="68376823" w14:textId="77777777" w:rsidR="007C66AA" w:rsidRDefault="007C66AA" w:rsidP="005663DA"/>
        </w:tc>
      </w:tr>
      <w:tr w:rsidR="007C66AA" w14:paraId="2C6EDDEC" w14:textId="77777777" w:rsidTr="008A33C9">
        <w:tc>
          <w:tcPr>
            <w:tcW w:w="4527" w:type="dxa"/>
          </w:tcPr>
          <w:p w14:paraId="58988156" w14:textId="6838E226" w:rsidR="007C66AA" w:rsidRDefault="007C66AA" w:rsidP="005663DA">
            <w:r>
              <w:t>Op welke manier brengt u de activiteit in de publiciteit? (Tv, krant, huis-aan-huisblad, lokale omroep, anders)</w:t>
            </w:r>
          </w:p>
        </w:tc>
        <w:tc>
          <w:tcPr>
            <w:tcW w:w="4527" w:type="dxa"/>
          </w:tcPr>
          <w:p w14:paraId="6DA6A0AC" w14:textId="77777777" w:rsidR="007C66AA" w:rsidRDefault="007C66AA" w:rsidP="005663DA"/>
        </w:tc>
      </w:tr>
      <w:tr w:rsidR="007C66AA" w14:paraId="07D7432E" w14:textId="77777777" w:rsidTr="008A33C9">
        <w:tc>
          <w:tcPr>
            <w:tcW w:w="4527" w:type="dxa"/>
          </w:tcPr>
          <w:p w14:paraId="32C5A69F" w14:textId="6948AC9C" w:rsidR="007C66AA" w:rsidRDefault="007C66AA" w:rsidP="005663DA">
            <w:r>
              <w:t xml:space="preserve">Welke PR-mogelijkheden heeft u te bieden (naamkoppeling aan event, advertentie in blad, ophangen vlag, spandoek, banieren, reclamebord, vermelding logo op website, nieuwsbrief, briefpapier, poster, </w:t>
            </w:r>
            <w:proofErr w:type="spellStart"/>
            <w:r>
              <w:t>etc</w:t>
            </w:r>
            <w:proofErr w:type="spellEnd"/>
            <w:r>
              <w:t>)</w:t>
            </w:r>
          </w:p>
        </w:tc>
        <w:tc>
          <w:tcPr>
            <w:tcW w:w="4527" w:type="dxa"/>
          </w:tcPr>
          <w:p w14:paraId="6395E0A0" w14:textId="77777777" w:rsidR="007C66AA" w:rsidRDefault="007C66AA" w:rsidP="005663DA"/>
        </w:tc>
      </w:tr>
    </w:tbl>
    <w:p w14:paraId="588698FB" w14:textId="77777777" w:rsidR="00A930AB" w:rsidRDefault="00A930AB" w:rsidP="005663DA"/>
    <w:p w14:paraId="3EA7C799" w14:textId="652541ED" w:rsidR="00A930AB" w:rsidRDefault="007C66AA" w:rsidP="005663DA">
      <w:r>
        <w:t xml:space="preserve">Om u aanvraag goed te kunnen beoordelen vragen wij om een begroting van de activiteit/ het event en/of de vereniging/stichting mee te sturen. Een voorbeeld van het clubblad, nieuwsbrief of eventueel ander promotiemateriaal. </w:t>
      </w:r>
    </w:p>
    <w:p w14:paraId="615F0114" w14:textId="77777777" w:rsidR="007C66AA" w:rsidRDefault="007C66AA" w:rsidP="005663DA"/>
    <w:p w14:paraId="14B95042" w14:textId="2448AE59" w:rsidR="007C66AA" w:rsidRDefault="007C66AA" w:rsidP="005663DA">
      <w:r>
        <w:t>Dit formulier is naar waarheid ingevuld door:</w:t>
      </w:r>
    </w:p>
    <w:p w14:paraId="1C9C45B5" w14:textId="77777777" w:rsidR="00A930AB" w:rsidRDefault="00A930AB" w:rsidP="00A930AB"/>
    <w:tbl>
      <w:tblPr>
        <w:tblStyle w:val="Tabelraster"/>
        <w:tblW w:w="0" w:type="auto"/>
        <w:tblLook w:val="04A0" w:firstRow="1" w:lastRow="0" w:firstColumn="1" w:lastColumn="0" w:noHBand="0" w:noVBand="1"/>
      </w:tblPr>
      <w:tblGrid>
        <w:gridCol w:w="4527"/>
        <w:gridCol w:w="4527"/>
      </w:tblGrid>
      <w:tr w:rsidR="007C66AA" w14:paraId="54D75D5B" w14:textId="77777777" w:rsidTr="00336B15">
        <w:tc>
          <w:tcPr>
            <w:tcW w:w="4527" w:type="dxa"/>
          </w:tcPr>
          <w:p w14:paraId="7E845A4F" w14:textId="4B5AB8E5" w:rsidR="007C66AA" w:rsidRDefault="007C66AA" w:rsidP="00336B15">
            <w:r>
              <w:t>Naam</w:t>
            </w:r>
          </w:p>
        </w:tc>
        <w:tc>
          <w:tcPr>
            <w:tcW w:w="4527" w:type="dxa"/>
          </w:tcPr>
          <w:p w14:paraId="3689859B" w14:textId="77777777" w:rsidR="007C66AA" w:rsidRDefault="007C66AA" w:rsidP="00336B15"/>
        </w:tc>
      </w:tr>
      <w:tr w:rsidR="007C66AA" w14:paraId="7928102B" w14:textId="77777777" w:rsidTr="00336B15">
        <w:tc>
          <w:tcPr>
            <w:tcW w:w="4527" w:type="dxa"/>
          </w:tcPr>
          <w:p w14:paraId="11013D7B" w14:textId="77A054E6" w:rsidR="007C66AA" w:rsidRDefault="007C66AA" w:rsidP="00336B15">
            <w:r>
              <w:t>Handtekening</w:t>
            </w:r>
          </w:p>
          <w:p w14:paraId="5CE5E4C1" w14:textId="77777777" w:rsidR="007C66AA" w:rsidRDefault="007C66AA" w:rsidP="00336B15"/>
          <w:p w14:paraId="7A859AD9" w14:textId="77777777" w:rsidR="007C66AA" w:rsidRDefault="007C66AA" w:rsidP="00336B15"/>
          <w:p w14:paraId="729275C2" w14:textId="77777777" w:rsidR="007C66AA" w:rsidRDefault="007C66AA" w:rsidP="00336B15"/>
          <w:p w14:paraId="56F3B8B8" w14:textId="77777777" w:rsidR="007C66AA" w:rsidRDefault="007C66AA" w:rsidP="00336B15"/>
        </w:tc>
        <w:tc>
          <w:tcPr>
            <w:tcW w:w="4527" w:type="dxa"/>
          </w:tcPr>
          <w:p w14:paraId="5F025FF5" w14:textId="77777777" w:rsidR="007C66AA" w:rsidRDefault="007C66AA" w:rsidP="00336B15"/>
        </w:tc>
      </w:tr>
      <w:tr w:rsidR="007C66AA" w14:paraId="757B44BC" w14:textId="77777777" w:rsidTr="00336B15">
        <w:tc>
          <w:tcPr>
            <w:tcW w:w="4527" w:type="dxa"/>
          </w:tcPr>
          <w:p w14:paraId="193036DE" w14:textId="1508D9FC" w:rsidR="007C66AA" w:rsidRDefault="007C66AA" w:rsidP="00336B15">
            <w:r>
              <w:t>Plaats</w:t>
            </w:r>
          </w:p>
        </w:tc>
        <w:tc>
          <w:tcPr>
            <w:tcW w:w="4527" w:type="dxa"/>
          </w:tcPr>
          <w:p w14:paraId="69B590A7" w14:textId="77777777" w:rsidR="007C66AA" w:rsidRDefault="007C66AA" w:rsidP="00336B15"/>
        </w:tc>
      </w:tr>
      <w:tr w:rsidR="007C66AA" w14:paraId="57B3EE84" w14:textId="77777777" w:rsidTr="00336B15">
        <w:tc>
          <w:tcPr>
            <w:tcW w:w="4527" w:type="dxa"/>
          </w:tcPr>
          <w:p w14:paraId="194E5C76" w14:textId="2CD21133" w:rsidR="007C66AA" w:rsidRDefault="007C66AA" w:rsidP="00336B15">
            <w:r>
              <w:t>Datum</w:t>
            </w:r>
          </w:p>
        </w:tc>
        <w:tc>
          <w:tcPr>
            <w:tcW w:w="4527" w:type="dxa"/>
          </w:tcPr>
          <w:p w14:paraId="6E3DE62B" w14:textId="77777777" w:rsidR="007C66AA" w:rsidRDefault="007C66AA" w:rsidP="00336B15"/>
        </w:tc>
      </w:tr>
    </w:tbl>
    <w:p w14:paraId="301F000A" w14:textId="77777777" w:rsidR="00823475" w:rsidRDefault="00E96F32" w:rsidP="007C66AA"/>
    <w:sectPr w:rsidR="00823475" w:rsidSect="009C776B">
      <w:headerReference w:type="default" r:id="rId8"/>
      <w:headerReference w:type="first" r:id="rId9"/>
      <w:pgSz w:w="11900" w:h="16840"/>
      <w:pgMar w:top="3014" w:right="1418" w:bottom="2030"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2342C" w14:textId="77777777" w:rsidR="009B0D6F" w:rsidRDefault="009B0D6F" w:rsidP="00CC53BA">
      <w:r>
        <w:separator/>
      </w:r>
    </w:p>
  </w:endnote>
  <w:endnote w:type="continuationSeparator" w:id="0">
    <w:p w14:paraId="75E33E96" w14:textId="77777777" w:rsidR="009B0D6F" w:rsidRDefault="009B0D6F" w:rsidP="00CC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48893" w14:textId="77777777" w:rsidR="009B0D6F" w:rsidRDefault="009B0D6F" w:rsidP="00CC53BA">
      <w:r>
        <w:separator/>
      </w:r>
    </w:p>
  </w:footnote>
  <w:footnote w:type="continuationSeparator" w:id="0">
    <w:p w14:paraId="5C6161DB" w14:textId="77777777" w:rsidR="009B0D6F" w:rsidRDefault="009B0D6F" w:rsidP="00CC5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C7E0C" w14:textId="1F229A36" w:rsidR="00CC53BA" w:rsidRPr="00CC53BA" w:rsidRDefault="00190517" w:rsidP="00CC53BA">
    <w:pPr>
      <w:pStyle w:val="Koptekst"/>
    </w:pPr>
    <w:r>
      <w:rPr>
        <w:noProof/>
        <w:lang w:eastAsia="nl-NL"/>
      </w:rPr>
      <w:drawing>
        <wp:anchor distT="0" distB="0" distL="114300" distR="114300" simplePos="0" relativeHeight="251675648" behindDoc="1" locked="0" layoutInCell="1" allowOverlap="1" wp14:anchorId="2B640450" wp14:editId="260ADF1A">
          <wp:simplePos x="0" y="0"/>
          <wp:positionH relativeFrom="column">
            <wp:posOffset>-887730</wp:posOffset>
          </wp:positionH>
          <wp:positionV relativeFrom="paragraph">
            <wp:posOffset>78740</wp:posOffset>
          </wp:positionV>
          <wp:extent cx="7544435" cy="10668204"/>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S-126-Volgpapier Stiphout-Digital.jpg"/>
                  <pic:cNvPicPr/>
                </pic:nvPicPr>
                <pic:blipFill>
                  <a:blip r:embed="rId1">
                    <a:extLst>
                      <a:ext uri="{28A0092B-C50C-407E-A947-70E740481C1C}">
                        <a14:useLocalDpi xmlns:a14="http://schemas.microsoft.com/office/drawing/2010/main" val="0"/>
                      </a:ext>
                    </a:extLst>
                  </a:blip>
                  <a:stretch>
                    <a:fillRect/>
                  </a:stretch>
                </pic:blipFill>
                <pic:spPr>
                  <a:xfrm>
                    <a:off x="0" y="0"/>
                    <a:ext cx="7544435" cy="106682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37606" w14:textId="6BBF8426" w:rsidR="00CC53BA" w:rsidRDefault="00190517">
    <w:pPr>
      <w:pStyle w:val="Koptekst"/>
    </w:pPr>
    <w:r>
      <w:rPr>
        <w:noProof/>
        <w:lang w:eastAsia="nl-NL"/>
      </w:rPr>
      <w:drawing>
        <wp:anchor distT="0" distB="0" distL="114300" distR="114300" simplePos="0" relativeHeight="251674624" behindDoc="1" locked="0" layoutInCell="1" allowOverlap="1" wp14:anchorId="32D1A5A1" wp14:editId="555030F5">
          <wp:simplePos x="0" y="0"/>
          <wp:positionH relativeFrom="column">
            <wp:posOffset>-887730</wp:posOffset>
          </wp:positionH>
          <wp:positionV relativeFrom="paragraph">
            <wp:posOffset>78740</wp:posOffset>
          </wp:positionV>
          <wp:extent cx="7544435" cy="1066820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S-126-Briefpapier Stiphout-Digital.jpg"/>
                  <pic:cNvPicPr/>
                </pic:nvPicPr>
                <pic:blipFill>
                  <a:blip r:embed="rId1">
                    <a:extLst>
                      <a:ext uri="{28A0092B-C50C-407E-A947-70E740481C1C}">
                        <a14:useLocalDpi xmlns:a14="http://schemas.microsoft.com/office/drawing/2010/main" val="0"/>
                      </a:ext>
                    </a:extLst>
                  </a:blip>
                  <a:stretch>
                    <a:fillRect/>
                  </a:stretch>
                </pic:blipFill>
                <pic:spPr>
                  <a:xfrm>
                    <a:off x="0" y="0"/>
                    <a:ext cx="7544435" cy="106682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02317"/>
    <w:multiLevelType w:val="multilevel"/>
    <w:tmpl w:val="E80E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9A58F8"/>
    <w:multiLevelType w:val="hybridMultilevel"/>
    <w:tmpl w:val="30CC91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3BA"/>
    <w:rsid w:val="001008EA"/>
    <w:rsid w:val="00190517"/>
    <w:rsid w:val="001B3B31"/>
    <w:rsid w:val="00281ACD"/>
    <w:rsid w:val="00343012"/>
    <w:rsid w:val="00437407"/>
    <w:rsid w:val="004B415B"/>
    <w:rsid w:val="005273F3"/>
    <w:rsid w:val="00531612"/>
    <w:rsid w:val="00542A9F"/>
    <w:rsid w:val="005663DA"/>
    <w:rsid w:val="005915DC"/>
    <w:rsid w:val="005D2B00"/>
    <w:rsid w:val="007C66AA"/>
    <w:rsid w:val="007D2D31"/>
    <w:rsid w:val="00801985"/>
    <w:rsid w:val="008A33C9"/>
    <w:rsid w:val="00971422"/>
    <w:rsid w:val="009B0D6F"/>
    <w:rsid w:val="009C776B"/>
    <w:rsid w:val="00A930AB"/>
    <w:rsid w:val="00B32E0C"/>
    <w:rsid w:val="00CA27D5"/>
    <w:rsid w:val="00CB6905"/>
    <w:rsid w:val="00CC53BA"/>
    <w:rsid w:val="00ED3E25"/>
    <w:rsid w:val="00ED775C"/>
    <w:rsid w:val="00F82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8FE20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C53BA"/>
    <w:pPr>
      <w:tabs>
        <w:tab w:val="center" w:pos="4536"/>
        <w:tab w:val="right" w:pos="9072"/>
      </w:tabs>
    </w:pPr>
  </w:style>
  <w:style w:type="character" w:customStyle="1" w:styleId="KoptekstChar">
    <w:name w:val="Koptekst Char"/>
    <w:basedOn w:val="Standaardalinea-lettertype"/>
    <w:link w:val="Koptekst"/>
    <w:uiPriority w:val="99"/>
    <w:rsid w:val="00CC53BA"/>
  </w:style>
  <w:style w:type="paragraph" w:styleId="Voettekst">
    <w:name w:val="footer"/>
    <w:basedOn w:val="Standaard"/>
    <w:link w:val="VoettekstChar"/>
    <w:uiPriority w:val="99"/>
    <w:unhideWhenUsed/>
    <w:rsid w:val="00CC53BA"/>
    <w:pPr>
      <w:tabs>
        <w:tab w:val="center" w:pos="4536"/>
        <w:tab w:val="right" w:pos="9072"/>
      </w:tabs>
    </w:pPr>
  </w:style>
  <w:style w:type="character" w:customStyle="1" w:styleId="VoettekstChar">
    <w:name w:val="Voettekst Char"/>
    <w:basedOn w:val="Standaardalinea-lettertype"/>
    <w:link w:val="Voettekst"/>
    <w:uiPriority w:val="99"/>
    <w:rsid w:val="00CC53BA"/>
  </w:style>
  <w:style w:type="character" w:styleId="Hyperlink">
    <w:name w:val="Hyperlink"/>
    <w:basedOn w:val="Standaardalinea-lettertype"/>
    <w:uiPriority w:val="99"/>
    <w:unhideWhenUsed/>
    <w:rsid w:val="008A33C9"/>
    <w:rPr>
      <w:color w:val="0563C1" w:themeColor="hyperlink"/>
      <w:u w:val="single"/>
    </w:rPr>
  </w:style>
  <w:style w:type="table" w:styleId="Tabelraster">
    <w:name w:val="Table Grid"/>
    <w:basedOn w:val="Standaardtabel"/>
    <w:uiPriority w:val="39"/>
    <w:rsid w:val="008A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42A9F"/>
    <w:pPr>
      <w:ind w:left="720"/>
      <w:contextualSpacing/>
    </w:pPr>
  </w:style>
  <w:style w:type="paragraph" w:styleId="Normaalweb">
    <w:name w:val="Normal (Web)"/>
    <w:basedOn w:val="Standaard"/>
    <w:uiPriority w:val="99"/>
    <w:semiHidden/>
    <w:unhideWhenUsed/>
    <w:rsid w:val="00ED775C"/>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29919">
      <w:bodyDiv w:val="1"/>
      <w:marLeft w:val="0"/>
      <w:marRight w:val="0"/>
      <w:marTop w:val="0"/>
      <w:marBottom w:val="0"/>
      <w:divBdr>
        <w:top w:val="none" w:sz="0" w:space="0" w:color="auto"/>
        <w:left w:val="none" w:sz="0" w:space="0" w:color="auto"/>
        <w:bottom w:val="none" w:sz="0" w:space="0" w:color="auto"/>
        <w:right w:val="none" w:sz="0" w:space="0" w:color="auto"/>
      </w:divBdr>
    </w:div>
    <w:div w:id="629551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van-stiphou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6BA4B01C</Template>
  <TotalTime>19</TotalTime>
  <Pages>3</Pages>
  <Words>432</Words>
  <Characters>2379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Sandy van der Doelen</cp:lastModifiedBy>
  <cp:revision>3</cp:revision>
  <dcterms:created xsi:type="dcterms:W3CDTF">2020-08-25T11:34:00Z</dcterms:created>
  <dcterms:modified xsi:type="dcterms:W3CDTF">2020-08-25T11:52:00Z</dcterms:modified>
</cp:coreProperties>
</file>